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E5E" w:rsidRDefault="000A6E16">
      <w:r>
        <w:rPr>
          <w:noProof/>
          <w:lang w:eastAsia="ru-RU"/>
        </w:rPr>
        <w:drawing>
          <wp:inline distT="0" distB="0" distL="0" distR="0" wp14:anchorId="4DDD6B48" wp14:editId="7B555A19">
            <wp:extent cx="5940425" cy="4884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16" w:rsidRDefault="000A6E16"/>
    <w:p w:rsidR="000A6E16" w:rsidRDefault="000A6E16">
      <w:r>
        <w:rPr>
          <w:noProof/>
          <w:lang w:eastAsia="ru-RU"/>
        </w:rPr>
        <w:drawing>
          <wp:inline distT="0" distB="0" distL="0" distR="0" wp14:anchorId="23E56272" wp14:editId="214E06E7">
            <wp:extent cx="5940425" cy="3171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16" w:rsidRDefault="000A6E16"/>
    <w:p w:rsidR="000A6E16" w:rsidRDefault="000A6E16">
      <w:r>
        <w:rPr>
          <w:noProof/>
          <w:lang w:eastAsia="ru-RU"/>
        </w:rPr>
        <w:lastRenderedPageBreak/>
        <w:drawing>
          <wp:inline distT="0" distB="0" distL="0" distR="0" wp14:anchorId="0A87A7F8" wp14:editId="4AF5ED8C">
            <wp:extent cx="5940425" cy="2977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16" w:rsidRDefault="00396DCC">
      <w:r>
        <w:t>Поиск по артикулу или по названию товара</w:t>
      </w:r>
    </w:p>
    <w:p w:rsidR="000A6E16" w:rsidRDefault="000A6E16">
      <w:r>
        <w:rPr>
          <w:noProof/>
          <w:lang w:eastAsia="ru-RU"/>
        </w:rPr>
        <w:drawing>
          <wp:inline distT="0" distB="0" distL="0" distR="0" wp14:anchorId="09C413B2" wp14:editId="1CA6248F">
            <wp:extent cx="5940425" cy="2555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16" w:rsidRDefault="000A6E16"/>
    <w:p w:rsidR="00995C49" w:rsidRDefault="00995C49">
      <w:r>
        <w:rPr>
          <w:noProof/>
          <w:lang w:eastAsia="ru-RU"/>
        </w:rPr>
        <w:drawing>
          <wp:inline distT="0" distB="0" distL="0" distR="0" wp14:anchorId="27B8EBD8" wp14:editId="66D146A1">
            <wp:extent cx="5940425" cy="2768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49" w:rsidRDefault="00995C49">
      <w:r>
        <w:lastRenderedPageBreak/>
        <w:t>Заполняем данные клиента</w:t>
      </w:r>
      <w:bookmarkStart w:id="0" w:name="_GoBack"/>
      <w:bookmarkEnd w:id="0"/>
    </w:p>
    <w:p w:rsidR="000A6E16" w:rsidRDefault="000A6E16">
      <w:r>
        <w:rPr>
          <w:noProof/>
          <w:lang w:eastAsia="ru-RU"/>
        </w:rPr>
        <w:drawing>
          <wp:inline distT="0" distB="0" distL="0" distR="0" wp14:anchorId="35EF526F" wp14:editId="430771BD">
            <wp:extent cx="5940425" cy="4391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16" w:rsidRDefault="00396DCC">
      <w:r>
        <w:t>Выбор службы доставки</w:t>
      </w:r>
    </w:p>
    <w:p w:rsidR="000A6E16" w:rsidRDefault="00396DCC">
      <w:r>
        <w:rPr>
          <w:noProof/>
          <w:lang w:eastAsia="ru-RU"/>
        </w:rPr>
        <w:drawing>
          <wp:inline distT="0" distB="0" distL="0" distR="0" wp14:anchorId="11B5E337" wp14:editId="7B8569D4">
            <wp:extent cx="5940425" cy="15087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>
      <w:r>
        <w:rPr>
          <w:noProof/>
          <w:lang w:eastAsia="ru-RU"/>
        </w:rPr>
        <w:drawing>
          <wp:inline distT="0" distB="0" distL="0" distR="0" wp14:anchorId="4DBDC204" wp14:editId="17909F6A">
            <wp:extent cx="5940425" cy="17170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>
      <w:r>
        <w:t>Выбор типа оплаты за заказ</w:t>
      </w:r>
    </w:p>
    <w:p w:rsidR="00396DCC" w:rsidRDefault="00396DCC">
      <w:r>
        <w:rPr>
          <w:noProof/>
          <w:lang w:eastAsia="ru-RU"/>
        </w:rPr>
        <w:lastRenderedPageBreak/>
        <w:drawing>
          <wp:inline distT="0" distB="0" distL="0" distR="0" wp14:anchorId="23945F52" wp14:editId="7A11C4BA">
            <wp:extent cx="5940425" cy="1150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>
      <w:r>
        <w:t xml:space="preserve">Комментарий по цвету или рисунку для сборщиков, или инфо для курьера. </w:t>
      </w:r>
    </w:p>
    <w:p w:rsidR="00396DCC" w:rsidRDefault="00396DCC">
      <w:r>
        <w:rPr>
          <w:noProof/>
          <w:lang w:eastAsia="ru-RU"/>
        </w:rPr>
        <w:drawing>
          <wp:inline distT="0" distB="0" distL="0" distR="0" wp14:anchorId="130BC174" wp14:editId="2820139A">
            <wp:extent cx="5940425" cy="917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>
      <w:r>
        <w:rPr>
          <w:noProof/>
          <w:lang w:eastAsia="ru-RU"/>
        </w:rPr>
        <w:drawing>
          <wp:inline distT="0" distB="0" distL="0" distR="0" wp14:anchorId="78F7961A" wp14:editId="08AD6D9D">
            <wp:extent cx="4810125" cy="1104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16"/>
    <w:rsid w:val="00054E5E"/>
    <w:rsid w:val="000A6E16"/>
    <w:rsid w:val="00396DCC"/>
    <w:rsid w:val="0099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62213-3686-4C5F-8F34-D6E3B36C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F6B30C94</Template>
  <TotalTime>32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Карбовская Яна Андреевна</dc:creator>
  <cp:keywords/>
  <dc:description/>
  <cp:lastModifiedBy>Карбовская Яна Андреевна</cp:lastModifiedBy>
  <cp:revision>2</cp:revision>
  <dcterms:created xsi:type="dcterms:W3CDTF">2025-08-20T10:37:00Z</dcterms:created>
  <dcterms:modified xsi:type="dcterms:W3CDTF">2025-08-20T11:11:00Z</dcterms:modified>
</cp:coreProperties>
</file>